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1B3" w:rsidRDefault="001461B3" w:rsidP="001461B3">
      <w:r>
        <w:rPr>
          <w:rFonts w:hint="eastAsia"/>
        </w:rPr>
        <w:t>云安全中心创建的诱饵文件用于诱导勒索病毒访问，检测勒索行为。</w:t>
      </w:r>
    </w:p>
    <w:p w:rsidR="001461B3" w:rsidRDefault="001461B3" w:rsidP="001461B3">
      <w:pPr>
        <w:rPr>
          <w:rFonts w:hint="eastAsia"/>
        </w:rPr>
      </w:pPr>
      <w:r>
        <w:rPr>
          <w:rFonts w:hint="eastAsia"/>
        </w:rPr>
        <w:t>The decoy files created by the Cloud Security Center are used to induce ransomware access and detect ransomware behavior.</w:t>
      </w:r>
    </w:p>
    <w:p w:rsidR="001461B3" w:rsidRDefault="001461B3" w:rsidP="001461B3">
      <w:pPr>
        <w:rPr>
          <w:rFonts w:hint="eastAsia"/>
        </w:rPr>
      </w:pPr>
      <w:r>
        <w:rPr>
          <w:rFonts w:hint="eastAsia"/>
        </w:rPr>
        <w:t>云安全中心创建的诱饵文件用于诱导勒索病毒访问，检测勒索行为。</w:t>
      </w:r>
    </w:p>
    <w:p w:rsidR="001461B3" w:rsidRDefault="001461B3" w:rsidP="001461B3">
      <w:pPr>
        <w:rPr>
          <w:rFonts w:hint="eastAsia"/>
        </w:rPr>
      </w:pPr>
      <w:r>
        <w:rPr>
          <w:rFonts w:hint="eastAsia"/>
        </w:rPr>
        <w:t>The decoy files created by the Cloud Security Center are used to induce ransomware access and detect ransomware behavior.</w:t>
      </w:r>
    </w:p>
    <w:p w:rsidR="001461B3" w:rsidRDefault="001461B3" w:rsidP="001461B3">
      <w:pPr>
        <w:rPr>
          <w:rFonts w:hint="eastAsia"/>
        </w:rPr>
      </w:pPr>
      <w:r>
        <w:rPr>
          <w:rFonts w:hint="eastAsia"/>
        </w:rPr>
        <w:t>云安全中心创建的诱饵文件用于诱导勒索病毒访问，检测勒索行为。</w:t>
      </w:r>
    </w:p>
    <w:p w:rsidR="001461B3" w:rsidRDefault="001461B3" w:rsidP="001461B3">
      <w:pPr>
        <w:rPr>
          <w:rFonts w:hint="eastAsia"/>
        </w:rPr>
      </w:pPr>
      <w:r>
        <w:rPr>
          <w:rFonts w:hint="eastAsia"/>
        </w:rPr>
        <w:t>The decoy files created by the Cloud Security Center are used to induce ransomware access and detect ransomware behavior.</w:t>
      </w:r>
    </w:p>
    <w:p w:rsidR="001461B3" w:rsidRDefault="001461B3">
      <w:bookmarkStart w:id="0" w:name="_GoBack"/>
      <w:bookmarkEnd w:id="0"/>
    </w:p>
    <w:sectPr w:rsidR="001461B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1B3"/>
    <w:rsid w:val="000A7F10"/>
    <w:rsid w:val="001461B3"/>
    <w:rsid w:val="00D93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461B3"/>
    <w:pPr>
      <w:widowControl w:val="0"/>
      <w:jc w:val="both"/>
    </w:pPr>
    <w:rPr>
      <w:rFonts w:ascii="等线" w:eastAsia="等线" w:hAnsi="等线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024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!AegisTrapFile.dotx</Template>
  <TotalTime>0</TotalTime>
  <Pages>1</Pages>
  <Words>68</Words>
  <Characters>392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</dc:creator>
  <cp:keywords/>
  <dc:description/>
  <cp:lastModifiedBy>RAN</cp:lastModifiedBy>
  <cp:revision>2</cp:revision>
  <dcterms:created xsi:type="dcterms:W3CDTF">2022-06-09T07:37:00Z</dcterms:created>
  <dcterms:modified xsi:type="dcterms:W3CDTF">2022-06-09T07:37:00Z</dcterms:modified>
</cp:coreProperties>
</file>